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04B618B0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49F798C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506E618" w14:textId="77777777" w:rsidR="00682D2C" w:rsidRPr="00F45CAD" w:rsidRDefault="00682D2C" w:rsidP="002D4CA7"/>
        </w:tc>
      </w:tr>
      <w:tr w:rsidR="00682D2C" w:rsidRPr="00F45CAD" w14:paraId="4AD33143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DDD5FA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166C0F2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04D7AE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1FD62177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15A558" w14:textId="77777777" w:rsidR="00682D2C" w:rsidRPr="00F45CAD" w:rsidRDefault="00682D2C" w:rsidP="002D4CA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74D7D2" w14:textId="15F986EE" w:rsidR="00682D2C" w:rsidRPr="00F45CAD" w:rsidRDefault="00937074" w:rsidP="002D4CA7">
            <w:r w:rsidRPr="00937074">
              <w:t>III-60-AB083-2026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884544" w14:textId="77777777" w:rsidR="00682D2C" w:rsidRPr="00F45CAD" w:rsidRDefault="00682D2C" w:rsidP="002D4CA7"/>
        </w:tc>
      </w:tr>
      <w:tr w:rsidR="00682D2C" w:rsidRPr="00F45CAD" w14:paraId="538AF144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4CE8B19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2BB391E" w14:textId="77777777" w:rsidR="00682D2C" w:rsidRPr="00F45CAD" w:rsidRDefault="00682D2C" w:rsidP="002D4CA7"/>
        </w:tc>
      </w:tr>
      <w:tr w:rsidR="00682D2C" w:rsidRPr="00F45CAD" w14:paraId="57A4B0D1" w14:textId="77777777" w:rsidTr="00054BDF">
        <w:trPr>
          <w:trHeight w:val="467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4568E7B" w14:textId="4353018B" w:rsidR="00682D2C" w:rsidRPr="00F45CAD" w:rsidRDefault="00937074" w:rsidP="002D4CA7">
            <w:r>
              <w:rPr>
                <w:rFonts w:cs="Arial"/>
                <w:b/>
              </w:rPr>
              <w:t>Bitte entsprechendes Los ankreuzen, sofern mehrere Lose bedient werden, pro Los einreichen</w:t>
            </w:r>
          </w:p>
        </w:tc>
      </w:tr>
      <w:tr w:rsidR="00682D2C" w:rsidRPr="00F45CAD" w14:paraId="2ED92888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201B3D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C1E0C8" w14:textId="77777777" w:rsidR="00682D2C" w:rsidRPr="00F45CAD" w:rsidRDefault="00682D2C" w:rsidP="002D4CA7"/>
        </w:tc>
      </w:tr>
      <w:tr w:rsidR="00937074" w:rsidRPr="00F45CAD" w14:paraId="55D0F221" w14:textId="77777777" w:rsidTr="00DC1110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  <w:vAlign w:val="center"/>
          </w:tcPr>
          <w:p w14:paraId="5BF4B502" w14:textId="3348208C" w:rsidR="00937074" w:rsidRPr="00F45CAD" w:rsidRDefault="00937074" w:rsidP="00937074">
            <w:r w:rsidRPr="00EA0EE7">
              <w:t xml:space="preserve">Rahmenverträge </w:t>
            </w:r>
            <w:sdt>
              <w:sdtPr>
                <w:id w:val="83418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Los 1 </w:t>
            </w:r>
            <w:r w:rsidRPr="00EA0EE7">
              <w:t xml:space="preserve">Heizung, </w:t>
            </w:r>
            <w:sdt>
              <w:sdtPr>
                <w:id w:val="-11398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Los 2 </w:t>
            </w:r>
            <w:r w:rsidRPr="00EA0EE7">
              <w:t xml:space="preserve">Sanitär sowie </w:t>
            </w:r>
            <w:sdt>
              <w:sdtPr>
                <w:id w:val="64378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Los 3 </w:t>
            </w:r>
            <w:r w:rsidRPr="00EA0EE7">
              <w:t>Elektro</w:t>
            </w:r>
          </w:p>
        </w:tc>
      </w:tr>
    </w:tbl>
    <w:p w14:paraId="4BE5C51D" w14:textId="77777777" w:rsidR="00682D2C" w:rsidRPr="00F45CAD" w:rsidRDefault="00682D2C" w:rsidP="00682D2C"/>
    <w:p w14:paraId="48C7BD4E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31B63606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3643521B" w14:textId="77777777" w:rsidR="00682D2C" w:rsidRPr="00F45CAD" w:rsidRDefault="00682D2C" w:rsidP="00682D2C"/>
    <w:p w14:paraId="4FB1AC0D" w14:textId="77777777" w:rsidR="00682D2C" w:rsidRPr="00F45CAD" w:rsidRDefault="00937074" w:rsidP="00AF2BE2">
      <w:sdt>
        <w:sdtPr>
          <w:rPr>
            <w:rFonts w:cs="Arial"/>
            <w:sz w:val="24"/>
          </w:rPr>
          <w:id w:val="250632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415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682D2C" w:rsidRPr="00AF2BE2">
        <w:tab/>
        <w:t>Die Namen der Nachunternehmer sind bereits bei Angebotsabgabe anzugeben.</w:t>
      </w:r>
    </w:p>
    <w:p w14:paraId="6E224B2F" w14:textId="77777777" w:rsidR="00682D2C" w:rsidRPr="00F45CAD" w:rsidRDefault="00682D2C" w:rsidP="00682D2C"/>
    <w:p w14:paraId="34AB2975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15683B16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625030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7AAFD61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C75812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8A583F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7B8FAAB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AF786F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8AC121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C3DE48E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D75CEEA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37074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50410B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1961CA7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6D62696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092FBE4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D64AE6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37074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F34E2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01973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0140BCD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C158EFE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21B5FBE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37074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03F3288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AD1DBE1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FED0CA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40B01D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5525E29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3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4993B2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267AB6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E2648E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DC7CD9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527D81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3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52B4B9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7F105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6A3F81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B721DB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3EAE3A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3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F91D70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FEB65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EA712E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8E2C0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B3C9E4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3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9368A1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8F1EB7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3E35DF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497D05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F20D27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3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8CCB23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C5CD8B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0F3CDE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4302CA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2DF2E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3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B3D9F2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FDE564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F9FC6C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F992E2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28CB66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3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46AC5C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60E5A1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FA287B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3E027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AF0D6B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3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7D0FD5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F32818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FA07CF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E64CC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01B066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3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CCC9C5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794230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11ED9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FD465F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259743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3707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632CE5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96126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84C521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2F5BB9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82B0A3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937074">
              <w:fldChar w:fldCharType="separate"/>
            </w:r>
            <w:r w:rsidRPr="00AF2BE2">
              <w:fldChar w:fldCharType="end"/>
            </w:r>
          </w:p>
        </w:tc>
      </w:tr>
    </w:tbl>
    <w:p w14:paraId="0621F570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4925A" w14:textId="77777777" w:rsidR="00C61094" w:rsidRDefault="00C61094">
      <w:r>
        <w:separator/>
      </w:r>
    </w:p>
    <w:p w14:paraId="20EF5A05" w14:textId="77777777" w:rsidR="00C61094" w:rsidRDefault="00C61094"/>
    <w:p w14:paraId="195D24B2" w14:textId="77777777" w:rsidR="00C61094" w:rsidRDefault="00C61094"/>
  </w:endnote>
  <w:endnote w:type="continuationSeparator" w:id="0">
    <w:p w14:paraId="5C40E4A2" w14:textId="77777777" w:rsidR="00C61094" w:rsidRDefault="00C61094">
      <w:r>
        <w:continuationSeparator/>
      </w:r>
    </w:p>
    <w:p w14:paraId="40900C71" w14:textId="77777777" w:rsidR="00C61094" w:rsidRDefault="00C61094"/>
    <w:p w14:paraId="713A32F9" w14:textId="77777777" w:rsidR="00C61094" w:rsidRDefault="00C610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71B87600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FAEEA51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4601298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323CD18" wp14:editId="6F80034F">
                <wp:extent cx="292100" cy="248285"/>
                <wp:effectExtent l="0" t="0" r="0" b="0"/>
                <wp:docPr id="1" name="Bild 1" descr="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24B64416" w14:textId="77777777" w:rsidR="007A7D5E" w:rsidRPr="00D6072E" w:rsidRDefault="007A7D5E" w:rsidP="00944147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944147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F5EC4FF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F0CB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F0CB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C93D882" w14:textId="77777777" w:rsidR="007A7D5E" w:rsidRPr="00046C8E" w:rsidRDefault="007A7D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53F69" w14:textId="77777777" w:rsidR="00C61094" w:rsidRDefault="00C61094">
      <w:r>
        <w:separator/>
      </w:r>
    </w:p>
    <w:p w14:paraId="12DE5865" w14:textId="77777777" w:rsidR="00C61094" w:rsidRDefault="00C61094"/>
    <w:p w14:paraId="76F1C579" w14:textId="77777777" w:rsidR="00C61094" w:rsidRDefault="00C61094"/>
  </w:footnote>
  <w:footnote w:type="continuationSeparator" w:id="0">
    <w:p w14:paraId="71CB6C80" w14:textId="77777777" w:rsidR="00C61094" w:rsidRDefault="00C61094">
      <w:r>
        <w:continuationSeparator/>
      </w:r>
    </w:p>
    <w:p w14:paraId="240E7113" w14:textId="77777777" w:rsidR="00C61094" w:rsidRDefault="00C61094"/>
    <w:p w14:paraId="5914A212" w14:textId="77777777" w:rsidR="00C61094" w:rsidRDefault="00C610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99B7C" w14:textId="77777777" w:rsidR="007A7D5E" w:rsidRDefault="007A7D5E"/>
  <w:p w14:paraId="7D1EB9E9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14EFA" w14:textId="77777777" w:rsidR="007A7D5E" w:rsidRDefault="007A7D5E" w:rsidP="00701419">
    <w:pPr>
      <w:pStyle w:val="Kopfzeile"/>
    </w:pPr>
    <w:r>
      <w:t>233</w:t>
    </w:r>
  </w:p>
  <w:p w14:paraId="436F8E28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8292744">
    <w:abstractNumId w:val="1"/>
  </w:num>
  <w:num w:numId="2" w16cid:durableId="1649700259">
    <w:abstractNumId w:val="5"/>
  </w:num>
  <w:num w:numId="3" w16cid:durableId="1708139855">
    <w:abstractNumId w:val="7"/>
  </w:num>
  <w:num w:numId="4" w16cid:durableId="1729840497">
    <w:abstractNumId w:val="16"/>
  </w:num>
  <w:num w:numId="5" w16cid:durableId="1839610665">
    <w:abstractNumId w:val="9"/>
  </w:num>
  <w:num w:numId="6" w16cid:durableId="1157303254">
    <w:abstractNumId w:val="3"/>
  </w:num>
  <w:num w:numId="7" w16cid:durableId="637956533">
    <w:abstractNumId w:val="12"/>
  </w:num>
  <w:num w:numId="8" w16cid:durableId="870456211">
    <w:abstractNumId w:val="8"/>
  </w:num>
  <w:num w:numId="9" w16cid:durableId="498152301">
    <w:abstractNumId w:val="15"/>
  </w:num>
  <w:num w:numId="10" w16cid:durableId="1537934351">
    <w:abstractNumId w:val="4"/>
  </w:num>
  <w:num w:numId="11" w16cid:durableId="1027871512">
    <w:abstractNumId w:val="11"/>
  </w:num>
  <w:num w:numId="12" w16cid:durableId="1458450881">
    <w:abstractNumId w:val="11"/>
  </w:num>
  <w:num w:numId="13" w16cid:durableId="191769948">
    <w:abstractNumId w:val="11"/>
  </w:num>
  <w:num w:numId="14" w16cid:durableId="35813401">
    <w:abstractNumId w:val="11"/>
  </w:num>
  <w:num w:numId="15" w16cid:durableId="1657609952">
    <w:abstractNumId w:val="11"/>
  </w:num>
  <w:num w:numId="16" w16cid:durableId="1087076949">
    <w:abstractNumId w:val="2"/>
  </w:num>
  <w:num w:numId="17" w16cid:durableId="903220017">
    <w:abstractNumId w:val="2"/>
  </w:num>
  <w:num w:numId="18" w16cid:durableId="186918549">
    <w:abstractNumId w:val="14"/>
  </w:num>
  <w:num w:numId="19" w16cid:durableId="1128936570">
    <w:abstractNumId w:val="13"/>
  </w:num>
  <w:num w:numId="20" w16cid:durableId="1271469306">
    <w:abstractNumId w:val="10"/>
  </w:num>
  <w:num w:numId="21" w16cid:durableId="707222107">
    <w:abstractNumId w:val="6"/>
  </w:num>
  <w:num w:numId="22" w16cid:durableId="56460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54BDF"/>
    <w:rsid w:val="00064032"/>
    <w:rsid w:val="0006675C"/>
    <w:rsid w:val="00074825"/>
    <w:rsid w:val="00081305"/>
    <w:rsid w:val="000848E7"/>
    <w:rsid w:val="000A42AA"/>
    <w:rsid w:val="000E7F83"/>
    <w:rsid w:val="001028D9"/>
    <w:rsid w:val="00106076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E2D79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62A01"/>
    <w:rsid w:val="0047055A"/>
    <w:rsid w:val="00480ABD"/>
    <w:rsid w:val="004818FE"/>
    <w:rsid w:val="00492429"/>
    <w:rsid w:val="004C5609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6F0CBF"/>
    <w:rsid w:val="00701419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11E71"/>
    <w:rsid w:val="0081723D"/>
    <w:rsid w:val="008B1F06"/>
    <w:rsid w:val="008D764D"/>
    <w:rsid w:val="008F52AA"/>
    <w:rsid w:val="008F6547"/>
    <w:rsid w:val="00910F0B"/>
    <w:rsid w:val="009246CD"/>
    <w:rsid w:val="00937074"/>
    <w:rsid w:val="00944147"/>
    <w:rsid w:val="00962412"/>
    <w:rsid w:val="0097166A"/>
    <w:rsid w:val="009769C9"/>
    <w:rsid w:val="009A3215"/>
    <w:rsid w:val="009A33B4"/>
    <w:rsid w:val="009C14BE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4EF0"/>
    <w:rsid w:val="00B23C01"/>
    <w:rsid w:val="00B40909"/>
    <w:rsid w:val="00B434E5"/>
    <w:rsid w:val="00B52415"/>
    <w:rsid w:val="00B61D2B"/>
    <w:rsid w:val="00B96ADB"/>
    <w:rsid w:val="00BA5E42"/>
    <w:rsid w:val="00BC52BD"/>
    <w:rsid w:val="00BC6EAA"/>
    <w:rsid w:val="00C101BF"/>
    <w:rsid w:val="00C246AC"/>
    <w:rsid w:val="00C26124"/>
    <w:rsid w:val="00C2678D"/>
    <w:rsid w:val="00C30192"/>
    <w:rsid w:val="00C61094"/>
    <w:rsid w:val="00C764C5"/>
    <w:rsid w:val="00C9085E"/>
    <w:rsid w:val="00C96E57"/>
    <w:rsid w:val="00CA5C9B"/>
    <w:rsid w:val="00CD54C7"/>
    <w:rsid w:val="00CF20A3"/>
    <w:rsid w:val="00CF64C4"/>
    <w:rsid w:val="00D05C74"/>
    <w:rsid w:val="00D40728"/>
    <w:rsid w:val="00D6072E"/>
    <w:rsid w:val="00D645E2"/>
    <w:rsid w:val="00D877A1"/>
    <w:rsid w:val="00DA1AF7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1197E"/>
    <w:rsid w:val="00E12595"/>
    <w:rsid w:val="00E318F4"/>
    <w:rsid w:val="00E322E9"/>
    <w:rsid w:val="00E578EB"/>
    <w:rsid w:val="00E6087B"/>
    <w:rsid w:val="00E85EBB"/>
    <w:rsid w:val="00EA10EB"/>
    <w:rsid w:val="00EC7AED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0F3290"/>
  <w15:docId w15:val="{56D1B3A3-F427-4233-B2EC-992AC8ED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143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Dorothea Fenner</dc:creator>
  <cp:lastModifiedBy>Cindy Mettke-Rosenthal</cp:lastModifiedBy>
  <cp:revision>11</cp:revision>
  <cp:lastPrinted>2010-02-09T14:25:00Z</cp:lastPrinted>
  <dcterms:created xsi:type="dcterms:W3CDTF">2012-07-19T04:58:00Z</dcterms:created>
  <dcterms:modified xsi:type="dcterms:W3CDTF">2026-08-11T12:57:00Z</dcterms:modified>
</cp:coreProperties>
</file>